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C8ACC" w14:textId="61531AF6" w:rsidR="00CD723A" w:rsidRPr="00B05931" w:rsidRDefault="00506736" w:rsidP="003600E3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3AB297" wp14:editId="5916C895">
                <wp:simplePos x="0" y="0"/>
                <wp:positionH relativeFrom="column">
                  <wp:posOffset>24130</wp:posOffset>
                </wp:positionH>
                <wp:positionV relativeFrom="paragraph">
                  <wp:posOffset>322</wp:posOffset>
                </wp:positionV>
                <wp:extent cx="2142489" cy="1373504"/>
                <wp:effectExtent l="0" t="0" r="10795" b="17780"/>
                <wp:wrapSquare wrapText="bothSides"/>
                <wp:docPr id="19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89" cy="13735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1EE83" w14:textId="77777777" w:rsidR="009C05E7" w:rsidRDefault="009C05E7"/>
                          <w:p w14:paraId="2857ACF1" w14:textId="77777777" w:rsidR="009C05E7" w:rsidRDefault="009C05E7"/>
                          <w:p w14:paraId="0E06FB48" w14:textId="3CE2AA03" w:rsidR="009C05E7" w:rsidRDefault="009C05E7" w:rsidP="009C05E7">
                            <w:pPr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9C05E7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Applicare marca da</w:t>
                            </w:r>
                          </w:p>
                          <w:p w14:paraId="7E3225FA" w14:textId="55CF5544" w:rsidR="009C05E7" w:rsidRPr="009C05E7" w:rsidRDefault="009C05E7" w:rsidP="009C05E7">
                            <w:pPr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9C05E7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bollo da € 16,00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AB29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.9pt;margin-top:.05pt;width:168.7pt;height:108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">
                <v:textbox>
                  <w:txbxContent>
                    <w:p w14:paraId="29D1EE83" w14:textId="77777777" w:rsidR="009C05E7" w:rsidRDefault="009C05E7"/>
                    <w:p w14:paraId="2857ACF1" w14:textId="77777777" w:rsidR="009C05E7" w:rsidRDefault="009C05E7"/>
                    <w:p w14:paraId="0E06FB48" w14:textId="3CE2AA03" w:rsidR="009C05E7" w:rsidRDefault="009C05E7" w:rsidP="009C05E7">
                      <w:pPr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9C05E7">
                        <w:rPr>
                          <w:rFonts w:ascii="Garamond" w:hAnsi="Garamond"/>
                          <w:sz w:val="24"/>
                          <w:szCs w:val="24"/>
                        </w:rPr>
                        <w:t>Applicare marca da</w:t>
                      </w:r>
                    </w:p>
                    <w:p w14:paraId="7E3225FA" w14:textId="55CF5544" w:rsidR="009C05E7" w:rsidRPr="009C05E7" w:rsidRDefault="009C05E7" w:rsidP="009C05E7">
                      <w:pPr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9C05E7">
                        <w:rPr>
                          <w:rFonts w:ascii="Garamond" w:hAnsi="Garamond"/>
                          <w:sz w:val="24"/>
                          <w:szCs w:val="24"/>
                        </w:rPr>
                        <w:t>bollo da € 16,00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hAnsi="Garamond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03AB297" wp14:editId="4C3E3CFD">
                <wp:simplePos x="0" y="0"/>
                <wp:positionH relativeFrom="column">
                  <wp:posOffset>3453765</wp:posOffset>
                </wp:positionH>
                <wp:positionV relativeFrom="paragraph">
                  <wp:posOffset>12700</wp:posOffset>
                </wp:positionV>
                <wp:extent cx="2658745" cy="996950"/>
                <wp:effectExtent l="0" t="0" r="27305" b="12700"/>
                <wp:wrapSquare wrapText="bothSides"/>
                <wp:docPr id="19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745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5F76C" w14:textId="77777777" w:rsidR="009C05E7" w:rsidRDefault="009C05E7" w:rsidP="009C05E7"/>
                          <w:p w14:paraId="6751C545" w14:textId="7B289E6C" w:rsidR="009C05E7" w:rsidRPr="009C05E7" w:rsidRDefault="009C05E7" w:rsidP="009C05E7">
                            <w:pPr>
                              <w:jc w:val="right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9C05E7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Spett.le Ente Parco Nazionale dell’Asinara</w:t>
                            </w:r>
                          </w:p>
                          <w:p w14:paraId="605283AD" w14:textId="1CC12575" w:rsidR="009C05E7" w:rsidRPr="009C05E7" w:rsidRDefault="009C05E7" w:rsidP="009C05E7">
                            <w:pPr>
                              <w:jc w:val="right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9C05E7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Via Ponte Romano 81</w:t>
                            </w:r>
                          </w:p>
                          <w:p w14:paraId="38C6B466" w14:textId="50627A53" w:rsidR="009C05E7" w:rsidRPr="009C05E7" w:rsidRDefault="009C05E7" w:rsidP="009C05E7">
                            <w:pPr>
                              <w:jc w:val="right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9C05E7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07046 Porto Torres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B297" id="_x0000_s1027" type="#_x0000_t202" style="position:absolute;left:0;text-align:left;margin-left:271.95pt;margin-top:1pt;width:209.35pt;height:7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" strokecolor="white [3212]">
                <v:textbox>
                  <w:txbxContent>
                    <w:p w14:paraId="4EE5F76C" w14:textId="77777777" w:rsidR="009C05E7" w:rsidRDefault="009C05E7" w:rsidP="009C05E7"/>
                    <w:p w14:paraId="6751C545" w14:textId="7B289E6C" w:rsidR="009C05E7" w:rsidRPr="009C05E7" w:rsidRDefault="009C05E7" w:rsidP="009C05E7">
                      <w:pPr>
                        <w:jc w:val="right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9C05E7">
                        <w:rPr>
                          <w:rFonts w:ascii="Garamond" w:hAnsi="Garamond"/>
                          <w:sz w:val="24"/>
                          <w:szCs w:val="24"/>
                        </w:rPr>
                        <w:t>Spett.le Ente Parco Nazionale dell’Asinara</w:t>
                      </w:r>
                    </w:p>
                    <w:p w14:paraId="605283AD" w14:textId="1CC12575" w:rsidR="009C05E7" w:rsidRPr="009C05E7" w:rsidRDefault="009C05E7" w:rsidP="009C05E7">
                      <w:pPr>
                        <w:jc w:val="right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9C05E7">
                        <w:rPr>
                          <w:rFonts w:ascii="Garamond" w:hAnsi="Garamond"/>
                          <w:sz w:val="24"/>
                          <w:szCs w:val="24"/>
                        </w:rPr>
                        <w:t>Via Ponte Romano 81</w:t>
                      </w:r>
                    </w:p>
                    <w:p w14:paraId="38C6B466" w14:textId="50627A53" w:rsidR="009C05E7" w:rsidRPr="009C05E7" w:rsidRDefault="009C05E7" w:rsidP="009C05E7">
                      <w:pPr>
                        <w:jc w:val="right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9C05E7">
                        <w:rPr>
                          <w:rFonts w:ascii="Garamond" w:hAnsi="Garamond"/>
                          <w:sz w:val="24"/>
                          <w:szCs w:val="24"/>
                        </w:rPr>
                        <w:t>07046 Porto Torres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E56ABB" w14:textId="3A4ACED3" w:rsidR="00CD723A" w:rsidRDefault="00CD723A" w:rsidP="003600E3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</w:p>
    <w:p w14:paraId="62ED44AD" w14:textId="77777777" w:rsidR="00B05931" w:rsidRPr="00B05931" w:rsidRDefault="00B05931" w:rsidP="003600E3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</w:p>
    <w:p w14:paraId="093C71BC" w14:textId="77777777" w:rsidR="003600E3" w:rsidRPr="00B05931" w:rsidRDefault="003600E3" w:rsidP="003600E3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</w:p>
    <w:p w14:paraId="3BBC9A0C" w14:textId="615A88B3" w:rsidR="003600E3" w:rsidRDefault="003600E3" w:rsidP="003600E3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</w:p>
    <w:p w14:paraId="693B1E4E" w14:textId="77777777" w:rsidR="009C05E7" w:rsidRPr="00B05931" w:rsidRDefault="009C05E7" w:rsidP="003600E3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</w:p>
    <w:p w14:paraId="4262D74A" w14:textId="7062EB36" w:rsidR="009C05E7" w:rsidRDefault="009C05E7" w:rsidP="003600E3">
      <w:pPr>
        <w:pStyle w:val="Paragrafoelenco"/>
        <w:ind w:left="142"/>
        <w:jc w:val="center"/>
        <w:rPr>
          <w:rFonts w:ascii="Garamond" w:hAnsi="Garamond"/>
          <w:bCs/>
          <w:sz w:val="24"/>
          <w:szCs w:val="24"/>
        </w:rPr>
      </w:pPr>
    </w:p>
    <w:p w14:paraId="5C0E2157" w14:textId="77777777" w:rsidR="00B859A0" w:rsidRDefault="00B859A0" w:rsidP="003600E3">
      <w:pPr>
        <w:pStyle w:val="Paragrafoelenco"/>
        <w:ind w:left="142"/>
        <w:jc w:val="center"/>
        <w:rPr>
          <w:rFonts w:ascii="Garamond" w:hAnsi="Garamond"/>
          <w:bCs/>
          <w:sz w:val="24"/>
          <w:szCs w:val="24"/>
        </w:rPr>
      </w:pPr>
    </w:p>
    <w:p w14:paraId="2D015375" w14:textId="77777777" w:rsidR="00506736" w:rsidRDefault="00506736" w:rsidP="003600E3">
      <w:pPr>
        <w:pStyle w:val="Paragrafoelenco"/>
        <w:ind w:left="142"/>
        <w:jc w:val="center"/>
        <w:rPr>
          <w:rFonts w:ascii="Garamond" w:hAnsi="Garamond"/>
          <w:bCs/>
          <w:sz w:val="24"/>
          <w:szCs w:val="24"/>
        </w:rPr>
      </w:pPr>
    </w:p>
    <w:p w14:paraId="4D6E8FCE" w14:textId="5A19DB5D" w:rsidR="003600E3" w:rsidRPr="00B05931" w:rsidRDefault="003600E3" w:rsidP="008547EE">
      <w:pPr>
        <w:pStyle w:val="Paragrafoelenco"/>
        <w:ind w:left="0"/>
        <w:jc w:val="center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DOMANDA PER L’ACQUISTO DELLE CAPRE INSELVATICHITE PRESENTI SUL PARCO NAZIONALE DELL’ASINARA</w:t>
      </w:r>
    </w:p>
    <w:p w14:paraId="258FBCB0" w14:textId="77777777" w:rsidR="003600E3" w:rsidRPr="00B05931" w:rsidRDefault="003600E3" w:rsidP="008547EE">
      <w:pPr>
        <w:pStyle w:val="Paragrafoelenco"/>
        <w:ind w:left="0"/>
        <w:jc w:val="center"/>
        <w:rPr>
          <w:rFonts w:ascii="Garamond" w:hAnsi="Garamond"/>
          <w:bCs/>
          <w:sz w:val="24"/>
          <w:szCs w:val="24"/>
        </w:rPr>
      </w:pPr>
    </w:p>
    <w:p w14:paraId="1646602A" w14:textId="77777777" w:rsidR="003600E3" w:rsidRPr="00B05931" w:rsidRDefault="003600E3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Il/la sottoscritto/a ………………………………………. nato/a …………………….</w:t>
      </w:r>
    </w:p>
    <w:p w14:paraId="24E3F5E3" w14:textId="77777777" w:rsidR="003600E3" w:rsidRPr="00B05931" w:rsidRDefault="003600E3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  <w:proofErr w:type="gramStart"/>
      <w:r w:rsidRPr="00B05931">
        <w:rPr>
          <w:rFonts w:ascii="Garamond" w:hAnsi="Garamond"/>
          <w:bCs/>
          <w:sz w:val="24"/>
          <w:szCs w:val="24"/>
        </w:rPr>
        <w:t>(….</w:t>
      </w:r>
      <w:proofErr w:type="gramEnd"/>
      <w:r w:rsidRPr="00B05931">
        <w:rPr>
          <w:rFonts w:ascii="Garamond" w:hAnsi="Garamond"/>
          <w:bCs/>
          <w:sz w:val="24"/>
          <w:szCs w:val="24"/>
        </w:rPr>
        <w:t>.) il ………………, residente in  ……………………… Via …………………..</w:t>
      </w:r>
    </w:p>
    <w:p w14:paraId="585CDC02" w14:textId="77777777" w:rsidR="003600E3" w:rsidRPr="00B05931" w:rsidRDefault="00EB44A3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 xml:space="preserve">…………………………………………….. n. …, in qualità di rappresentante legale della Az. …………………………………………, </w:t>
      </w:r>
      <w:proofErr w:type="spellStart"/>
      <w:r w:rsidRPr="00B05931">
        <w:rPr>
          <w:rFonts w:ascii="Garamond" w:hAnsi="Garamond"/>
          <w:bCs/>
          <w:sz w:val="24"/>
          <w:szCs w:val="24"/>
        </w:rPr>
        <w:t>cod</w:t>
      </w:r>
      <w:proofErr w:type="spellEnd"/>
      <w:r w:rsidRPr="00B05931">
        <w:rPr>
          <w:rFonts w:ascii="Garamond" w:hAnsi="Garamond"/>
          <w:bCs/>
          <w:sz w:val="24"/>
          <w:szCs w:val="24"/>
        </w:rPr>
        <w:t xml:space="preserve"> Aziendale ………………….</w:t>
      </w:r>
    </w:p>
    <w:p w14:paraId="7D710AB2" w14:textId="77777777" w:rsidR="00EB44A3" w:rsidRPr="00B05931" w:rsidRDefault="00EB44A3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P.IVA ……………………………………… con sede in ……………………</w:t>
      </w:r>
      <w:proofErr w:type="gramStart"/>
      <w:r w:rsidRPr="00B05931">
        <w:rPr>
          <w:rFonts w:ascii="Garamond" w:hAnsi="Garamond"/>
          <w:bCs/>
          <w:sz w:val="24"/>
          <w:szCs w:val="24"/>
        </w:rPr>
        <w:t>…….</w:t>
      </w:r>
      <w:proofErr w:type="gramEnd"/>
      <w:r w:rsidRPr="00B05931">
        <w:rPr>
          <w:rFonts w:ascii="Garamond" w:hAnsi="Garamond"/>
          <w:bCs/>
          <w:sz w:val="24"/>
          <w:szCs w:val="24"/>
        </w:rPr>
        <w:t>.</w:t>
      </w:r>
    </w:p>
    <w:p w14:paraId="74B443ED" w14:textId="77777777" w:rsidR="00EB44A3" w:rsidRPr="00B05931" w:rsidRDefault="00EB44A3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Via ………………………………………</w:t>
      </w:r>
      <w:proofErr w:type="gramStart"/>
      <w:r w:rsidRPr="00B05931">
        <w:rPr>
          <w:rFonts w:ascii="Garamond" w:hAnsi="Garamond"/>
          <w:bCs/>
          <w:sz w:val="24"/>
          <w:szCs w:val="24"/>
        </w:rPr>
        <w:t>…….</w:t>
      </w:r>
      <w:proofErr w:type="gramEnd"/>
      <w:r w:rsidRPr="00B05931">
        <w:rPr>
          <w:rFonts w:ascii="Garamond" w:hAnsi="Garamond"/>
          <w:bCs/>
          <w:sz w:val="24"/>
          <w:szCs w:val="24"/>
        </w:rPr>
        <w:t>. n. …. – Comune …………………</w:t>
      </w:r>
    </w:p>
    <w:p w14:paraId="429EBF47" w14:textId="77777777" w:rsidR="00EB44A3" w:rsidRPr="00B05931" w:rsidRDefault="00EB44A3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 xml:space="preserve">……………………….. </w:t>
      </w:r>
      <w:proofErr w:type="gramStart"/>
      <w:r w:rsidRPr="00B05931">
        <w:rPr>
          <w:rFonts w:ascii="Garamond" w:hAnsi="Garamond"/>
          <w:bCs/>
          <w:sz w:val="24"/>
          <w:szCs w:val="24"/>
        </w:rPr>
        <w:t>(….</w:t>
      </w:r>
      <w:proofErr w:type="gramEnd"/>
      <w:r w:rsidRPr="00B05931">
        <w:rPr>
          <w:rFonts w:ascii="Garamond" w:hAnsi="Garamond"/>
          <w:bCs/>
          <w:sz w:val="24"/>
          <w:szCs w:val="24"/>
        </w:rPr>
        <w:t xml:space="preserve">); </w:t>
      </w:r>
      <w:proofErr w:type="spellStart"/>
      <w:r w:rsidRPr="00B05931">
        <w:rPr>
          <w:rFonts w:ascii="Garamond" w:hAnsi="Garamond"/>
          <w:bCs/>
          <w:sz w:val="24"/>
          <w:szCs w:val="24"/>
        </w:rPr>
        <w:t>tel</w:t>
      </w:r>
      <w:proofErr w:type="spellEnd"/>
      <w:r w:rsidRPr="00B05931">
        <w:rPr>
          <w:rFonts w:ascii="Garamond" w:hAnsi="Garamond"/>
          <w:bCs/>
          <w:sz w:val="24"/>
          <w:szCs w:val="24"/>
        </w:rPr>
        <w:t xml:space="preserve"> …………………… </w:t>
      </w:r>
      <w:proofErr w:type="spellStart"/>
      <w:r w:rsidRPr="00B05931">
        <w:rPr>
          <w:rFonts w:ascii="Garamond" w:hAnsi="Garamond"/>
          <w:bCs/>
          <w:sz w:val="24"/>
          <w:szCs w:val="24"/>
        </w:rPr>
        <w:t>cell</w:t>
      </w:r>
      <w:proofErr w:type="spellEnd"/>
      <w:r w:rsidRPr="00B05931">
        <w:rPr>
          <w:rFonts w:ascii="Garamond" w:hAnsi="Garamond"/>
          <w:bCs/>
          <w:sz w:val="24"/>
          <w:szCs w:val="24"/>
        </w:rPr>
        <w:t>. …………………………</w:t>
      </w:r>
    </w:p>
    <w:p w14:paraId="5F1CDB16" w14:textId="77777777" w:rsidR="00EB44A3" w:rsidRPr="00B05931" w:rsidRDefault="00EB44A3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Email ……………………………………………</w:t>
      </w:r>
      <w:proofErr w:type="gramStart"/>
      <w:r w:rsidRPr="00B05931">
        <w:rPr>
          <w:rFonts w:ascii="Garamond" w:hAnsi="Garamond"/>
          <w:bCs/>
          <w:sz w:val="24"/>
          <w:szCs w:val="24"/>
        </w:rPr>
        <w:t>…….</w:t>
      </w:r>
      <w:proofErr w:type="gramEnd"/>
      <w:r w:rsidRPr="00B05931">
        <w:rPr>
          <w:rFonts w:ascii="Garamond" w:hAnsi="Garamond"/>
          <w:bCs/>
          <w:sz w:val="24"/>
          <w:szCs w:val="24"/>
        </w:rPr>
        <w:t>.</w:t>
      </w:r>
    </w:p>
    <w:p w14:paraId="710DC217" w14:textId="77777777" w:rsidR="00EB44A3" w:rsidRPr="00B05931" w:rsidRDefault="00EB44A3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</w:p>
    <w:p w14:paraId="37DBEA29" w14:textId="77777777" w:rsidR="00EB44A3" w:rsidRPr="00B05931" w:rsidRDefault="00EB44A3" w:rsidP="008547EE">
      <w:pPr>
        <w:pStyle w:val="Paragrafoelenco"/>
        <w:ind w:left="0"/>
        <w:jc w:val="center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RICHIEDE</w:t>
      </w:r>
    </w:p>
    <w:p w14:paraId="0AB2FFD7" w14:textId="77777777" w:rsidR="00C67EC5" w:rsidRPr="00B05931" w:rsidRDefault="00C67EC5" w:rsidP="008547EE">
      <w:pPr>
        <w:pStyle w:val="Paragrafoelenco"/>
        <w:ind w:left="0"/>
        <w:jc w:val="center"/>
        <w:rPr>
          <w:rFonts w:ascii="Garamond" w:hAnsi="Garamond"/>
          <w:bCs/>
          <w:sz w:val="24"/>
          <w:szCs w:val="24"/>
        </w:rPr>
      </w:pPr>
    </w:p>
    <w:p w14:paraId="100D7F86" w14:textId="77777777" w:rsidR="00EB44A3" w:rsidRPr="00B05931" w:rsidRDefault="00EB44A3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L’acquisto di n. ………. Capre presenti sull’isola dell’Asinara al costo cadauno di € 5,00 + IVA di legge.</w:t>
      </w:r>
    </w:p>
    <w:p w14:paraId="1F16A9FA" w14:textId="77777777" w:rsidR="00DA61D2" w:rsidRPr="00F82900" w:rsidRDefault="00EB44A3" w:rsidP="00DA61D2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 xml:space="preserve">L’acquirente si impegna a versare la somma del lotto consegnato entro e non oltre </w:t>
      </w:r>
      <w:r w:rsidR="00DA61D2">
        <w:rPr>
          <w:rFonts w:ascii="Garamond" w:hAnsi="Garamond"/>
          <w:bCs/>
          <w:sz w:val="24"/>
          <w:szCs w:val="24"/>
        </w:rPr>
        <w:t>3</w:t>
      </w:r>
      <w:r w:rsidRPr="00B05931">
        <w:rPr>
          <w:rFonts w:ascii="Garamond" w:hAnsi="Garamond"/>
          <w:bCs/>
          <w:sz w:val="24"/>
          <w:szCs w:val="24"/>
        </w:rPr>
        <w:t xml:space="preserve"> giorni dal ritiro degli </w:t>
      </w:r>
      <w:r w:rsidRPr="00F82900">
        <w:rPr>
          <w:rFonts w:ascii="Garamond" w:hAnsi="Garamond"/>
          <w:bCs/>
          <w:sz w:val="24"/>
          <w:szCs w:val="24"/>
        </w:rPr>
        <w:t xml:space="preserve">animali, </w:t>
      </w:r>
      <w:r w:rsidR="00DA61D2" w:rsidRPr="00F82900">
        <w:rPr>
          <w:rFonts w:ascii="Garamond" w:hAnsi="Garamond"/>
          <w:bCs/>
          <w:sz w:val="24"/>
          <w:szCs w:val="24"/>
        </w:rPr>
        <w:t>accedendo direttamente al Portale dei Pagamenti pagoPA dal sito dell’Ente al link: </w:t>
      </w:r>
    </w:p>
    <w:p w14:paraId="7D93665F" w14:textId="08D4467C" w:rsidR="00F82900" w:rsidRPr="00F82900" w:rsidRDefault="00F82900" w:rsidP="00DA61D2">
      <w:pPr>
        <w:shd w:val="clear" w:color="auto" w:fill="FFFFFF"/>
        <w:jc w:val="both"/>
        <w:textAlignment w:val="baseline"/>
      </w:pPr>
      <w:hyperlink r:id="rId8" w:history="1">
        <w:r w:rsidRPr="00F82900">
          <w:rPr>
            <w:rStyle w:val="Collegamentoipertestuale"/>
          </w:rPr>
          <w:t>https://pagopa.numera.it/public/?i=92059350907</w:t>
        </w:r>
      </w:hyperlink>
    </w:p>
    <w:p w14:paraId="22ECA57D" w14:textId="1579D2A9" w:rsidR="00DA61D2" w:rsidRPr="00233599" w:rsidRDefault="00DA61D2" w:rsidP="00DA61D2">
      <w:pPr>
        <w:shd w:val="clear" w:color="auto" w:fill="FFFFFF"/>
        <w:jc w:val="both"/>
        <w:textAlignment w:val="baseline"/>
        <w:rPr>
          <w:rFonts w:ascii="Garamond" w:hAnsi="Garamond"/>
          <w:bCs/>
          <w:sz w:val="24"/>
          <w:szCs w:val="24"/>
        </w:rPr>
      </w:pPr>
      <w:r w:rsidRPr="00F82900">
        <w:rPr>
          <w:rFonts w:ascii="Garamond" w:hAnsi="Garamond"/>
          <w:bCs/>
          <w:sz w:val="24"/>
          <w:szCs w:val="24"/>
        </w:rPr>
        <w:t>L’utente può procedere direttamente al pagamento on line pagoPA con carta di credito o addebito sul proprio conto o stampare l’Avviso di Pagamento pagoPA (bollettino analogico) per pagare presso i PSP (Prestatori Servizi di Pagamento) ossia presso banche, Poste, Lottomatica e Home Banking.</w:t>
      </w:r>
    </w:p>
    <w:p w14:paraId="06C54212" w14:textId="58845560" w:rsidR="00DA61D2" w:rsidRDefault="00DA61D2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</w:p>
    <w:p w14:paraId="279F5CD7" w14:textId="1F032BBA" w:rsidR="00EB44A3" w:rsidRPr="00B05931" w:rsidRDefault="00EB44A3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Si impegna inoltre al ritiro del lotto entro 4 giorni lavorativi dalla comunicazione da parte dell’Ente Parco a tutela cura e spesa dell’aggiudicatario.</w:t>
      </w:r>
    </w:p>
    <w:p w14:paraId="27B973C2" w14:textId="77777777" w:rsidR="00EB44A3" w:rsidRPr="00B05931" w:rsidRDefault="00EB44A3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</w:p>
    <w:p w14:paraId="109A902D" w14:textId="77777777" w:rsidR="00EB44A3" w:rsidRPr="00B05931" w:rsidRDefault="00EB44A3" w:rsidP="008547EE">
      <w:pPr>
        <w:pStyle w:val="Paragrafoelenco"/>
        <w:ind w:left="0"/>
        <w:jc w:val="center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DICHIARA</w:t>
      </w:r>
    </w:p>
    <w:p w14:paraId="1499D8C1" w14:textId="77777777" w:rsidR="00C67EC5" w:rsidRPr="00B05931" w:rsidRDefault="00C67EC5" w:rsidP="008547EE">
      <w:pPr>
        <w:pStyle w:val="Paragrafoelenco"/>
        <w:ind w:left="0"/>
        <w:jc w:val="center"/>
        <w:rPr>
          <w:rFonts w:ascii="Garamond" w:hAnsi="Garamond"/>
          <w:bCs/>
          <w:sz w:val="24"/>
          <w:szCs w:val="24"/>
        </w:rPr>
      </w:pPr>
    </w:p>
    <w:p w14:paraId="6D1D25BF" w14:textId="77777777" w:rsidR="00C67EC5" w:rsidRPr="00B05931" w:rsidRDefault="00C67EC5" w:rsidP="008547EE">
      <w:pPr>
        <w:pStyle w:val="Paragrafoelenco"/>
        <w:ind w:left="0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Consapevole delle conseguenze penali cui va incontro nel caso di attestazioni mendaci o contenenti dati non corrispondenti a verità:</w:t>
      </w:r>
    </w:p>
    <w:p w14:paraId="123E1516" w14:textId="77777777" w:rsidR="00C67EC5" w:rsidRPr="00B05931" w:rsidRDefault="00C67EC5" w:rsidP="008547EE">
      <w:pPr>
        <w:pStyle w:val="Paragrafoelenco"/>
        <w:numPr>
          <w:ilvl w:val="0"/>
          <w:numId w:val="3"/>
        </w:numPr>
        <w:ind w:left="0" w:hanging="11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di aver preso esatta conoscenza, delle condizioni contenute nel relativo avviso e si impegna, in caso di aggiudicazione, al pieno ed incondizionato rispetto delle condizioni generali e speciali contenute nell’avviso di alienazione delle capre inselvatichite presenti sull’isola Asinara;</w:t>
      </w:r>
    </w:p>
    <w:p w14:paraId="72BBBAD7" w14:textId="77777777" w:rsidR="00C67EC5" w:rsidRPr="00B05931" w:rsidRDefault="00C67EC5" w:rsidP="008547EE">
      <w:pPr>
        <w:pStyle w:val="Paragrafoelenco"/>
        <w:numPr>
          <w:ilvl w:val="0"/>
          <w:numId w:val="3"/>
        </w:numPr>
        <w:ind w:left="0" w:hanging="11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di non essere interdetto, inabilitato o fallito e che a proprio carico non sono in corso procedure per la dichiarazione di nessuno di tali stati;</w:t>
      </w:r>
    </w:p>
    <w:p w14:paraId="26FBBFBF" w14:textId="77777777" w:rsidR="00C67EC5" w:rsidRPr="00B05931" w:rsidRDefault="00C67EC5" w:rsidP="008547EE">
      <w:pPr>
        <w:pStyle w:val="Paragrafoelenco"/>
        <w:numPr>
          <w:ilvl w:val="0"/>
          <w:numId w:val="3"/>
        </w:numPr>
        <w:ind w:left="0" w:hanging="11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di inesistenza a suo carico di condanne penali che comportino la perdita e la sospensione della capacità di contrarre con la Pubblica Amministrazione.</w:t>
      </w:r>
    </w:p>
    <w:p w14:paraId="7DEC4DB0" w14:textId="77777777" w:rsidR="00B05931" w:rsidRDefault="00B05931" w:rsidP="00EB44A3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</w:p>
    <w:p w14:paraId="1466A9D5" w14:textId="77777777" w:rsidR="00B05931" w:rsidRDefault="00B05931" w:rsidP="00EB44A3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</w:p>
    <w:p w14:paraId="22F7BCC2" w14:textId="6D6D47C1" w:rsidR="00C67EC5" w:rsidRPr="00B05931" w:rsidRDefault="00C67EC5" w:rsidP="00EB44A3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>………………….. lì …………………</w:t>
      </w:r>
    </w:p>
    <w:p w14:paraId="15112510" w14:textId="418E0774" w:rsidR="00C67EC5" w:rsidRDefault="00C67EC5" w:rsidP="00EB44A3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ab/>
      </w:r>
      <w:r w:rsidRPr="00B05931">
        <w:rPr>
          <w:rFonts w:ascii="Garamond" w:hAnsi="Garamond"/>
          <w:bCs/>
          <w:sz w:val="24"/>
          <w:szCs w:val="24"/>
        </w:rPr>
        <w:tab/>
      </w:r>
      <w:r w:rsidRPr="00B05931">
        <w:rPr>
          <w:rFonts w:ascii="Garamond" w:hAnsi="Garamond"/>
          <w:bCs/>
          <w:sz w:val="24"/>
          <w:szCs w:val="24"/>
        </w:rPr>
        <w:tab/>
      </w:r>
      <w:r w:rsidRPr="00B05931">
        <w:rPr>
          <w:rFonts w:ascii="Garamond" w:hAnsi="Garamond"/>
          <w:bCs/>
          <w:sz w:val="24"/>
          <w:szCs w:val="24"/>
        </w:rPr>
        <w:tab/>
      </w:r>
      <w:r w:rsidRPr="00B05931">
        <w:rPr>
          <w:rFonts w:ascii="Garamond" w:hAnsi="Garamond"/>
          <w:bCs/>
          <w:sz w:val="24"/>
          <w:szCs w:val="24"/>
        </w:rPr>
        <w:tab/>
      </w:r>
      <w:r w:rsidRPr="00B05931">
        <w:rPr>
          <w:rFonts w:ascii="Garamond" w:hAnsi="Garamond"/>
          <w:bCs/>
          <w:sz w:val="24"/>
          <w:szCs w:val="24"/>
        </w:rPr>
        <w:tab/>
      </w:r>
      <w:r w:rsidRPr="00B05931">
        <w:rPr>
          <w:rFonts w:ascii="Garamond" w:hAnsi="Garamond"/>
          <w:bCs/>
          <w:sz w:val="24"/>
          <w:szCs w:val="24"/>
        </w:rPr>
        <w:tab/>
        <w:t>Firma del richiedente</w:t>
      </w:r>
    </w:p>
    <w:p w14:paraId="00C0B407" w14:textId="77777777" w:rsidR="00B05931" w:rsidRPr="00B05931" w:rsidRDefault="00B05931" w:rsidP="00EB44A3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</w:p>
    <w:p w14:paraId="4DC78E55" w14:textId="77777777" w:rsidR="00C67EC5" w:rsidRPr="00B05931" w:rsidRDefault="00C67EC5" w:rsidP="00EB44A3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  <w:r w:rsidRPr="00B05931">
        <w:rPr>
          <w:rFonts w:ascii="Garamond" w:hAnsi="Garamond"/>
          <w:bCs/>
          <w:sz w:val="24"/>
          <w:szCs w:val="24"/>
        </w:rPr>
        <w:tab/>
      </w:r>
      <w:r w:rsidRPr="00B05931">
        <w:rPr>
          <w:rFonts w:ascii="Garamond" w:hAnsi="Garamond"/>
          <w:bCs/>
          <w:sz w:val="24"/>
          <w:szCs w:val="24"/>
        </w:rPr>
        <w:tab/>
      </w:r>
      <w:r w:rsidRPr="00B05931">
        <w:rPr>
          <w:rFonts w:ascii="Garamond" w:hAnsi="Garamond"/>
          <w:bCs/>
          <w:sz w:val="24"/>
          <w:szCs w:val="24"/>
        </w:rPr>
        <w:tab/>
      </w:r>
      <w:r w:rsidRPr="00B05931">
        <w:rPr>
          <w:rFonts w:ascii="Garamond" w:hAnsi="Garamond"/>
          <w:bCs/>
          <w:sz w:val="24"/>
          <w:szCs w:val="24"/>
        </w:rPr>
        <w:tab/>
      </w:r>
      <w:r w:rsidRPr="00B05931">
        <w:rPr>
          <w:rFonts w:ascii="Garamond" w:hAnsi="Garamond"/>
          <w:bCs/>
          <w:sz w:val="24"/>
          <w:szCs w:val="24"/>
        </w:rPr>
        <w:tab/>
      </w:r>
      <w:r w:rsidRPr="00B05931">
        <w:rPr>
          <w:rFonts w:ascii="Garamond" w:hAnsi="Garamond"/>
          <w:bCs/>
          <w:sz w:val="24"/>
          <w:szCs w:val="24"/>
        </w:rPr>
        <w:tab/>
      </w:r>
      <w:r w:rsidRPr="00B05931">
        <w:rPr>
          <w:rFonts w:ascii="Garamond" w:hAnsi="Garamond"/>
          <w:bCs/>
          <w:sz w:val="24"/>
          <w:szCs w:val="24"/>
        </w:rPr>
        <w:tab/>
        <w:t>………………………………….</w:t>
      </w:r>
    </w:p>
    <w:p w14:paraId="276B9258" w14:textId="77777777" w:rsidR="00B05931" w:rsidRDefault="00B05931" w:rsidP="00C67EC5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</w:p>
    <w:p w14:paraId="7BAC4391" w14:textId="66411031" w:rsidR="0023394F" w:rsidRPr="00B05931" w:rsidRDefault="009C05E7" w:rsidP="00C67EC5">
      <w:pPr>
        <w:pStyle w:val="Paragrafoelenco"/>
        <w:ind w:left="142"/>
        <w:jc w:val="both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Allegare</w:t>
      </w:r>
      <w:r w:rsidR="00C67EC5" w:rsidRPr="00B05931">
        <w:rPr>
          <w:rFonts w:ascii="Garamond" w:hAnsi="Garamond"/>
          <w:bCs/>
          <w:sz w:val="24"/>
          <w:szCs w:val="24"/>
        </w:rPr>
        <w:t xml:space="preserve"> fotocopia documento identità</w:t>
      </w:r>
      <w:r w:rsidR="00187D2D">
        <w:rPr>
          <w:rFonts w:ascii="Garamond" w:hAnsi="Garamond"/>
          <w:bCs/>
          <w:sz w:val="24"/>
          <w:szCs w:val="24"/>
        </w:rPr>
        <w:t xml:space="preserve"> in corso di validità</w:t>
      </w:r>
    </w:p>
    <w:sectPr w:rsidR="0023394F" w:rsidRPr="00B05931" w:rsidSect="009C05E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00" w:right="1134" w:bottom="1135" w:left="1134" w:header="142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04411" w14:textId="77777777" w:rsidR="00230458" w:rsidRDefault="00230458" w:rsidP="00803C13">
      <w:r>
        <w:separator/>
      </w:r>
    </w:p>
  </w:endnote>
  <w:endnote w:type="continuationSeparator" w:id="0">
    <w:p w14:paraId="35CC7FF9" w14:textId="77777777" w:rsidR="00230458" w:rsidRDefault="00230458" w:rsidP="0080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39639"/>
      <w:docPartObj>
        <w:docPartGallery w:val="Page Numbers (Bottom of Page)"/>
        <w:docPartUnique/>
      </w:docPartObj>
    </w:sdtPr>
    <w:sdtEndPr/>
    <w:sdtContent>
      <w:p w14:paraId="05AD222D" w14:textId="0DCE38ED" w:rsidR="003600E3" w:rsidRPr="008645AC" w:rsidRDefault="009C05E7" w:rsidP="008D35D9">
        <w:pPr>
          <w:pStyle w:val="Pidipagina"/>
          <w:tabs>
            <w:tab w:val="clear" w:pos="4819"/>
            <w:tab w:val="clear" w:pos="9638"/>
            <w:tab w:val="left" w:pos="2600"/>
            <w:tab w:val="left" w:pos="5741"/>
          </w:tabs>
          <w:rPr>
            <w:rFonts w:ascii="Garamond" w:hAnsi="Garamond"/>
            <w:i/>
            <w:color w:val="404040" w:themeColor="text1" w:themeTint="BF"/>
            <w:sz w:val="16"/>
            <w:szCs w:val="16"/>
          </w:rPr>
        </w:pPr>
        <w:r>
          <w:rPr>
            <w:rFonts w:ascii="Garamond" w:hAnsi="Garamond"/>
            <w:i/>
            <w:noProof/>
            <w:color w:val="404040" w:themeColor="text1" w:themeTint="BF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C620A0A" wp14:editId="3A19E0B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25400</wp:posOffset>
                  </wp:positionV>
                  <wp:extent cx="6069965" cy="0"/>
                  <wp:effectExtent l="10160" t="13335" r="6350" b="5715"/>
                  <wp:wrapNone/>
                  <wp:docPr id="195" name="AutoSha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069965" cy="0"/>
                          </a:xfrm>
                          <a:prstGeom prst="straightConnector1">
                            <a:avLst/>
                          </a:prstGeom>
                          <a:noFill/>
                          <a:ln w="381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C95669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6" type="#_x0000_t32" style="position:absolute;margin-left:1.1pt;margin-top:2pt;width:477.9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" strokecolor="#404040 [2429]" strokeweight=".3pt"/>
              </w:pict>
            </mc:Fallback>
          </mc:AlternateContent>
        </w:r>
        <w:r w:rsidR="003600E3">
          <w:rPr>
            <w:rFonts w:ascii="Garamond" w:hAnsi="Garamond"/>
            <w:i/>
            <w:color w:val="404040" w:themeColor="text1" w:themeTint="BF"/>
            <w:sz w:val="16"/>
            <w:szCs w:val="16"/>
          </w:rPr>
          <w:tab/>
        </w:r>
        <w:r w:rsidR="003600E3">
          <w:rPr>
            <w:rFonts w:ascii="Garamond" w:hAnsi="Garamond"/>
            <w:i/>
            <w:color w:val="404040" w:themeColor="text1" w:themeTint="BF"/>
            <w:sz w:val="16"/>
            <w:szCs w:val="16"/>
          </w:rPr>
          <w:tab/>
        </w:r>
      </w:p>
      <w:p w14:paraId="5E04DA35" w14:textId="77777777" w:rsidR="003600E3" w:rsidRPr="008645AC" w:rsidRDefault="003600E3" w:rsidP="00835A03">
        <w:pPr>
          <w:pStyle w:val="Pidipagina"/>
          <w:jc w:val="center"/>
          <w:rPr>
            <w:rFonts w:ascii="Garamond" w:hAnsi="Garamond"/>
            <w:color w:val="404040" w:themeColor="text1" w:themeTint="BF"/>
            <w:sz w:val="16"/>
            <w:szCs w:val="16"/>
          </w:rPr>
        </w:pPr>
        <w:r w:rsidRPr="008645AC">
          <w:rPr>
            <w:rFonts w:ascii="Garamond" w:hAnsi="Garamond"/>
            <w:color w:val="404040" w:themeColor="text1" w:themeTint="BF"/>
            <w:sz w:val="16"/>
            <w:szCs w:val="16"/>
          </w:rPr>
          <w:t>Via Ponte Romano 81 - 07046 PORTO TORRES SS - Tel 079.503388 - enteparcoasinara@pec.it</w:t>
        </w:r>
      </w:p>
      <w:p w14:paraId="7B34167E" w14:textId="77777777" w:rsidR="003600E3" w:rsidRPr="008645AC" w:rsidRDefault="003600E3" w:rsidP="00835A03">
        <w:pPr>
          <w:pStyle w:val="Pidipagina"/>
          <w:jc w:val="center"/>
          <w:rPr>
            <w:rFonts w:ascii="Garamond" w:hAnsi="Garamond"/>
            <w:color w:val="404040" w:themeColor="text1" w:themeTint="BF"/>
            <w:sz w:val="16"/>
            <w:szCs w:val="16"/>
          </w:rPr>
        </w:pPr>
        <w:r w:rsidRPr="008645AC">
          <w:rPr>
            <w:rFonts w:ascii="Garamond" w:hAnsi="Garamond"/>
            <w:color w:val="404040" w:themeColor="text1" w:themeTint="BF"/>
            <w:sz w:val="16"/>
            <w:szCs w:val="16"/>
          </w:rPr>
          <w:t>C.F. 92059350907 - P. IVA 01862510904 - Codice univoco UFIDA0</w:t>
        </w:r>
      </w:p>
      <w:p w14:paraId="184FC78D" w14:textId="42B2E3C3" w:rsidR="003600E3" w:rsidRPr="00380D6D" w:rsidRDefault="00DA61D2" w:rsidP="00C13E81">
        <w:pPr>
          <w:pStyle w:val="Pidipagina"/>
          <w:jc w:val="center"/>
          <w:rPr>
            <w:rFonts w:ascii="Garamond" w:hAnsi="Garamond"/>
            <w:sz w:val="16"/>
            <w:szCs w:val="16"/>
          </w:rPr>
        </w:pPr>
        <w:r>
          <w:rPr>
            <w:rFonts w:ascii="Garamond" w:hAnsi="Garamond"/>
            <w:i/>
            <w:noProof/>
            <w:color w:val="404040" w:themeColor="text1" w:themeTint="BF"/>
            <w:sz w:val="16"/>
            <w:szCs w:val="16"/>
          </w:rPr>
          <w:drawing>
            <wp:inline distT="0" distB="0" distL="0" distR="0" wp14:anchorId="73110BDB" wp14:editId="7000D4CE">
              <wp:extent cx="4953837" cy="826840"/>
              <wp:effectExtent l="0" t="0" r="0" b="0"/>
              <wp:docPr id="10" name="Immagin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7123" cy="84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7E2D" w:rsidRPr="00380D6D">
          <w:rPr>
            <w:rFonts w:ascii="Garamond" w:hAnsi="Garamond"/>
            <w:sz w:val="16"/>
            <w:szCs w:val="16"/>
          </w:rPr>
          <w:fldChar w:fldCharType="begin"/>
        </w:r>
        <w:r w:rsidR="003600E3" w:rsidRPr="00380D6D">
          <w:rPr>
            <w:rFonts w:ascii="Garamond" w:hAnsi="Garamond"/>
            <w:sz w:val="16"/>
            <w:szCs w:val="16"/>
          </w:rPr>
          <w:instrText xml:space="preserve"> PAGE   \* MERGEFORMAT </w:instrText>
        </w:r>
        <w:r w:rsidR="00647E2D" w:rsidRPr="00380D6D">
          <w:rPr>
            <w:rFonts w:ascii="Garamond" w:hAnsi="Garamond"/>
            <w:sz w:val="16"/>
            <w:szCs w:val="16"/>
          </w:rPr>
          <w:fldChar w:fldCharType="separate"/>
        </w:r>
        <w:r w:rsidR="00BB0AAB">
          <w:rPr>
            <w:rFonts w:ascii="Garamond" w:hAnsi="Garamond"/>
            <w:noProof/>
            <w:sz w:val="16"/>
            <w:szCs w:val="16"/>
          </w:rPr>
          <w:t>2</w:t>
        </w:r>
        <w:r w:rsidR="00647E2D" w:rsidRPr="00380D6D">
          <w:rPr>
            <w:rFonts w:ascii="Garamond" w:hAnsi="Garamond"/>
            <w:sz w:val="16"/>
            <w:szCs w:val="16"/>
          </w:rPr>
          <w:fldChar w:fldCharType="end"/>
        </w:r>
      </w:p>
      <w:p w14:paraId="47A735BA" w14:textId="77777777" w:rsidR="003600E3" w:rsidRPr="00803C13" w:rsidRDefault="00230458" w:rsidP="00835A03">
        <w:pPr>
          <w:pStyle w:val="Pidipagina"/>
          <w:rPr>
            <w:rFonts w:ascii="Garamond" w:hAnsi="Garamond"/>
            <w:sz w:val="16"/>
            <w:szCs w:val="16"/>
          </w:rPr>
        </w:pPr>
      </w:p>
    </w:sdtContent>
  </w:sdt>
  <w:p w14:paraId="74C501AD" w14:textId="77777777" w:rsidR="003600E3" w:rsidRPr="00803C13" w:rsidRDefault="003600E3">
    <w:pPr>
      <w:pStyle w:val="Pidipagina"/>
      <w:rPr>
        <w:rFonts w:ascii="Garamond" w:hAnsi="Garamond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F72DB" w14:textId="7EE7B422" w:rsidR="003600E3" w:rsidRPr="008645AC" w:rsidRDefault="009C05E7" w:rsidP="00DD1291">
    <w:pPr>
      <w:pStyle w:val="Pidipagina"/>
      <w:tabs>
        <w:tab w:val="clear" w:pos="4819"/>
        <w:tab w:val="clear" w:pos="9638"/>
        <w:tab w:val="left" w:pos="2600"/>
      </w:tabs>
      <w:rPr>
        <w:rFonts w:ascii="Garamond" w:hAnsi="Garamond"/>
        <w:i/>
        <w:color w:val="404040" w:themeColor="text1" w:themeTint="BF"/>
        <w:sz w:val="16"/>
        <w:szCs w:val="16"/>
      </w:rPr>
    </w:pPr>
    <w:r>
      <w:rPr>
        <w:rFonts w:ascii="Garamond" w:hAnsi="Garamond"/>
        <w:i/>
        <w:noProof/>
        <w:color w:val="404040" w:themeColor="text1" w:themeTint="BF"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AB8D12" wp14:editId="667A5A51">
              <wp:simplePos x="0" y="0"/>
              <wp:positionH relativeFrom="column">
                <wp:posOffset>-13970</wp:posOffset>
              </wp:positionH>
              <wp:positionV relativeFrom="paragraph">
                <wp:posOffset>25400</wp:posOffset>
              </wp:positionV>
              <wp:extent cx="6120130" cy="0"/>
              <wp:effectExtent l="10795" t="10795" r="12700" b="8255"/>
              <wp:wrapNone/>
              <wp:docPr id="19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381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2109C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.1pt;margin-top:2pt;width:481.9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" strokecolor="#404040 [2429]" strokeweight=".3pt"/>
          </w:pict>
        </mc:Fallback>
      </mc:AlternateContent>
    </w:r>
    <w:r w:rsidR="003600E3">
      <w:rPr>
        <w:rFonts w:ascii="Garamond" w:hAnsi="Garamond"/>
        <w:i/>
        <w:color w:val="404040" w:themeColor="text1" w:themeTint="BF"/>
        <w:sz w:val="16"/>
        <w:szCs w:val="16"/>
      </w:rPr>
      <w:tab/>
    </w:r>
  </w:p>
  <w:p w14:paraId="7A3C92BA" w14:textId="77777777" w:rsidR="00B05931" w:rsidRPr="008645AC" w:rsidRDefault="00B05931" w:rsidP="00B05931">
    <w:pPr>
      <w:pStyle w:val="Pidipagina"/>
      <w:jc w:val="center"/>
      <w:rPr>
        <w:rFonts w:ascii="Garamond" w:hAnsi="Garamond"/>
        <w:color w:val="404040" w:themeColor="text1" w:themeTint="BF"/>
        <w:sz w:val="16"/>
        <w:szCs w:val="16"/>
      </w:rPr>
    </w:pPr>
    <w:r w:rsidRPr="008645AC">
      <w:rPr>
        <w:rFonts w:ascii="Garamond" w:hAnsi="Garamond"/>
        <w:color w:val="404040" w:themeColor="text1" w:themeTint="BF"/>
        <w:sz w:val="16"/>
        <w:szCs w:val="16"/>
      </w:rPr>
      <w:t>Via Ponte Romano 81 - 07046 PORTO TORRES SS - Tel 079.503388 - enteparcoasinara@pec.it</w:t>
    </w:r>
  </w:p>
  <w:p w14:paraId="00D5EA14" w14:textId="52ED0146" w:rsidR="00B05931" w:rsidRDefault="00B05931" w:rsidP="00B05931">
    <w:pPr>
      <w:pStyle w:val="Pidipagina"/>
      <w:jc w:val="center"/>
      <w:rPr>
        <w:rFonts w:ascii="Garamond" w:hAnsi="Garamond"/>
        <w:color w:val="404040" w:themeColor="text1" w:themeTint="BF"/>
        <w:sz w:val="16"/>
        <w:szCs w:val="16"/>
      </w:rPr>
    </w:pPr>
    <w:r w:rsidRPr="008645AC">
      <w:rPr>
        <w:rFonts w:ascii="Garamond" w:hAnsi="Garamond"/>
        <w:color w:val="404040" w:themeColor="text1" w:themeTint="BF"/>
        <w:sz w:val="16"/>
        <w:szCs w:val="16"/>
      </w:rPr>
      <w:t>C.F. 92059350907 - P. IVA 01862510904 - Codice univoco UFIDA0</w:t>
    </w:r>
  </w:p>
  <w:p w14:paraId="6956AF65" w14:textId="3D93B525" w:rsidR="00DA61D2" w:rsidRPr="008645AC" w:rsidRDefault="00DA61D2" w:rsidP="00B05931">
    <w:pPr>
      <w:pStyle w:val="Pidipagina"/>
      <w:jc w:val="center"/>
      <w:rPr>
        <w:rFonts w:ascii="Garamond" w:hAnsi="Garamond"/>
        <w:color w:val="404040" w:themeColor="text1" w:themeTint="BF"/>
        <w:sz w:val="16"/>
        <w:szCs w:val="16"/>
      </w:rPr>
    </w:pPr>
    <w:r>
      <w:rPr>
        <w:rFonts w:ascii="Garamond" w:hAnsi="Garamond"/>
        <w:i/>
        <w:noProof/>
        <w:color w:val="404040" w:themeColor="text1" w:themeTint="BF"/>
        <w:sz w:val="16"/>
        <w:szCs w:val="16"/>
      </w:rPr>
      <w:drawing>
        <wp:inline distT="0" distB="0" distL="0" distR="0" wp14:anchorId="66992528" wp14:editId="1C334BC5">
          <wp:extent cx="4953837" cy="82684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7123" cy="84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81A229" w14:textId="6FC966A3" w:rsidR="00B05931" w:rsidRDefault="00DA61D2" w:rsidP="00C13E81">
    <w:pPr>
      <w:pStyle w:val="Pidipagina"/>
      <w:jc w:val="center"/>
    </w:pPr>
    <w:r>
      <w:rPr>
        <w:noProof/>
      </w:rPr>
      <w:t xml:space="preserve"> </w:t>
    </w:r>
  </w:p>
  <w:p w14:paraId="3F383609" w14:textId="77777777" w:rsidR="003600E3" w:rsidRDefault="003600E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6DEAA" w14:textId="77777777" w:rsidR="00230458" w:rsidRDefault="00230458" w:rsidP="00803C13">
      <w:r>
        <w:separator/>
      </w:r>
    </w:p>
  </w:footnote>
  <w:footnote w:type="continuationSeparator" w:id="0">
    <w:p w14:paraId="18BE4B22" w14:textId="77777777" w:rsidR="00230458" w:rsidRDefault="00230458" w:rsidP="00803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3B471" w14:textId="7C209B5F" w:rsidR="003600E3" w:rsidRDefault="009C05E7" w:rsidP="00B05931">
    <w:pPr>
      <w:pStyle w:val="Intestazione"/>
      <w:tabs>
        <w:tab w:val="left" w:pos="8305"/>
      </w:tabs>
      <w:rPr>
        <w:color w:val="404040" w:themeColor="text1" w:themeTint="BF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21CCCCE" wp14:editId="424214B1">
              <wp:simplePos x="0" y="0"/>
              <wp:positionH relativeFrom="column">
                <wp:posOffset>4904740</wp:posOffset>
              </wp:positionH>
              <wp:positionV relativeFrom="paragraph">
                <wp:posOffset>398780</wp:posOffset>
              </wp:positionV>
              <wp:extent cx="1189990" cy="276860"/>
              <wp:effectExtent l="5080" t="12700" r="5080" b="5715"/>
              <wp:wrapSquare wrapText="bothSides"/>
              <wp:docPr id="19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9990" cy="276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248A8C" w14:textId="2FB99068" w:rsidR="00B05931" w:rsidRPr="00B05931" w:rsidRDefault="00B05931" w:rsidP="00B05931">
                          <w:pPr>
                            <w:jc w:val="center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B05931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Allegato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CCCC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6.2pt;margin-top:31.4pt;width:93.7pt;height:21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">
              <v:textbox>
                <w:txbxContent>
                  <w:p w14:paraId="0A248A8C" w14:textId="2FB99068" w:rsidR="00B05931" w:rsidRPr="00B05931" w:rsidRDefault="00B05931" w:rsidP="00B05931">
                    <w:pPr>
                      <w:jc w:val="center"/>
                      <w:rPr>
                        <w:rFonts w:ascii="Garamond" w:hAnsi="Garamond"/>
                        <w:sz w:val="24"/>
                        <w:szCs w:val="24"/>
                      </w:rPr>
                    </w:pPr>
                    <w:r w:rsidRPr="00B05931">
                      <w:rPr>
                        <w:rFonts w:ascii="Garamond" w:hAnsi="Garamond"/>
                        <w:sz w:val="24"/>
                        <w:szCs w:val="24"/>
                      </w:rPr>
                      <w:t>Allegato 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05931">
      <w:rPr>
        <w:color w:val="404040" w:themeColor="text1" w:themeTint="BF"/>
      </w:rPr>
      <w:tab/>
    </w:r>
    <w:r w:rsidR="003600E3" w:rsidRPr="00803C13">
      <w:rPr>
        <w:noProof/>
        <w:color w:val="404040" w:themeColor="text1" w:themeTint="BF"/>
        <w:sz w:val="16"/>
        <w:szCs w:val="16"/>
      </w:rPr>
      <w:drawing>
        <wp:inline distT="0" distB="0" distL="0" distR="0" wp14:anchorId="6F84F948" wp14:editId="5B5C3877">
          <wp:extent cx="2334909" cy="813460"/>
          <wp:effectExtent l="19050" t="0" r="8241" b="0"/>
          <wp:docPr id="29" name="Immagine 29" descr="C:\Users\utente\Desktop\LOGO PARCO 2020\LogoCartaIntestata\LogoCartaIntestataB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LOGO PARCO 2020\LogoCartaIntestata\LogoCartaIntestataB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495" t="10500" r="4772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2362267" cy="8229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05931">
      <w:rPr>
        <w:color w:val="404040" w:themeColor="text1" w:themeTint="BF"/>
      </w:rPr>
      <w:tab/>
    </w:r>
  </w:p>
  <w:p w14:paraId="667E3AF9" w14:textId="77777777" w:rsidR="003600E3" w:rsidRDefault="003600E3" w:rsidP="008645AC">
    <w:pPr>
      <w:pStyle w:val="Intestazione"/>
      <w:jc w:val="center"/>
      <w:rPr>
        <w:color w:val="404040" w:themeColor="text1" w:themeTint="BF"/>
      </w:rPr>
    </w:pPr>
  </w:p>
  <w:p w14:paraId="13A96031" w14:textId="5E569384" w:rsidR="003600E3" w:rsidRPr="008645AC" w:rsidRDefault="009C05E7" w:rsidP="00B44A01">
    <w:pPr>
      <w:pStyle w:val="Intestazione"/>
      <w:tabs>
        <w:tab w:val="left" w:pos="1253"/>
      </w:tabs>
      <w:rPr>
        <w:color w:val="404040" w:themeColor="text1" w:themeTint="BF"/>
      </w:rPr>
    </w:pPr>
    <w:r>
      <w:rPr>
        <w:rFonts w:ascii="Garamond" w:hAnsi="Garamond"/>
        <w:noProof/>
        <w:color w:val="404040" w:themeColor="text1" w:themeTint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EF0A10" wp14:editId="60E8CEE8">
              <wp:simplePos x="0" y="0"/>
              <wp:positionH relativeFrom="column">
                <wp:posOffset>24765</wp:posOffset>
              </wp:positionH>
              <wp:positionV relativeFrom="paragraph">
                <wp:posOffset>3810</wp:posOffset>
              </wp:positionV>
              <wp:extent cx="6069965" cy="0"/>
              <wp:effectExtent l="11430" t="5715" r="5080" b="13335"/>
              <wp:wrapNone/>
              <wp:docPr id="19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0"/>
                      </a:xfrm>
                      <a:prstGeom prst="straightConnector1">
                        <a:avLst/>
                      </a:prstGeom>
                      <a:noFill/>
                      <a:ln w="381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EF9A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95pt;margin-top:.3pt;width:477.9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" strokecolor="#404040 [2429]" strokeweight=".3pt"/>
          </w:pict>
        </mc:Fallback>
      </mc:AlternateContent>
    </w:r>
    <w:r w:rsidR="003600E3">
      <w:rPr>
        <w:color w:val="404040" w:themeColor="text1" w:themeTint="BF"/>
      </w:rPr>
      <w:tab/>
    </w:r>
    <w:r w:rsidR="003600E3">
      <w:rPr>
        <w:color w:val="404040" w:themeColor="text1" w:themeTint="BF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1CDC9" w14:textId="0308829C" w:rsidR="003600E3" w:rsidRDefault="008547EE" w:rsidP="008547EE">
    <w:pPr>
      <w:pStyle w:val="Intestazione"/>
      <w:tabs>
        <w:tab w:val="clear" w:pos="9638"/>
        <w:tab w:val="left" w:pos="6270"/>
        <w:tab w:val="left" w:pos="879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5D80E8" wp14:editId="1F249501">
              <wp:simplePos x="0" y="0"/>
              <wp:positionH relativeFrom="column">
                <wp:posOffset>4908730</wp:posOffset>
              </wp:positionH>
              <wp:positionV relativeFrom="paragraph">
                <wp:posOffset>571395</wp:posOffset>
              </wp:positionV>
              <wp:extent cx="1189990" cy="276860"/>
              <wp:effectExtent l="5080" t="12700" r="5080" b="5715"/>
              <wp:wrapSquare wrapText="bothSides"/>
              <wp:docPr id="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9990" cy="276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58DCB1" w14:textId="77777777" w:rsidR="008547EE" w:rsidRPr="00B05931" w:rsidRDefault="008547EE" w:rsidP="008547EE">
                          <w:pPr>
                            <w:jc w:val="center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B05931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Allegato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D80E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86.5pt;margin-top:45pt;width:93.7pt;height:21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">
              <v:textbox>
                <w:txbxContent>
                  <w:p w14:paraId="4758DCB1" w14:textId="77777777" w:rsidR="008547EE" w:rsidRPr="00B05931" w:rsidRDefault="008547EE" w:rsidP="008547EE">
                    <w:pPr>
                      <w:jc w:val="center"/>
                      <w:rPr>
                        <w:rFonts w:ascii="Garamond" w:hAnsi="Garamond"/>
                        <w:sz w:val="24"/>
                        <w:szCs w:val="24"/>
                      </w:rPr>
                    </w:pPr>
                    <w:r w:rsidRPr="00B05931">
                      <w:rPr>
                        <w:rFonts w:ascii="Garamond" w:hAnsi="Garamond"/>
                        <w:sz w:val="24"/>
                        <w:szCs w:val="24"/>
                      </w:rPr>
                      <w:t>Allegato 1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  <w:r w:rsidR="003600E3" w:rsidRPr="00046788">
      <w:rPr>
        <w:noProof/>
      </w:rPr>
      <w:drawing>
        <wp:inline distT="0" distB="0" distL="0" distR="0" wp14:anchorId="7827EFC8" wp14:editId="25FDB11F">
          <wp:extent cx="2428773" cy="846161"/>
          <wp:effectExtent l="19050" t="0" r="0" b="0"/>
          <wp:docPr id="31" name="Immagine 1" descr="C:\Users\utente\Desktop\LOGO PARCO 2020\LogoCartaIntestata\LogoCartaIntestataB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LOGO PARCO 2020\LogoCartaIntestata\LogoCartaIntestataB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495" t="10500" r="4772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2461521" cy="857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12206B31" w14:textId="6418316F" w:rsidR="003600E3" w:rsidRDefault="009C05E7" w:rsidP="00380D6D">
    <w:pPr>
      <w:pStyle w:val="Intestazione"/>
      <w:tabs>
        <w:tab w:val="clear" w:pos="4819"/>
        <w:tab w:val="clear" w:pos="9638"/>
        <w:tab w:val="left" w:pos="6270"/>
      </w:tabs>
    </w:pPr>
    <w:r>
      <w:rPr>
        <w:rFonts w:ascii="Garamond" w:hAnsi="Garamond"/>
        <w:i/>
        <w:noProof/>
        <w:color w:val="404040" w:themeColor="text1" w:themeTint="BF"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3FCD15" wp14:editId="7A9BDA16">
              <wp:simplePos x="0" y="0"/>
              <wp:positionH relativeFrom="column">
                <wp:posOffset>635</wp:posOffset>
              </wp:positionH>
              <wp:positionV relativeFrom="paragraph">
                <wp:posOffset>123825</wp:posOffset>
              </wp:positionV>
              <wp:extent cx="6120130" cy="0"/>
              <wp:effectExtent l="6350" t="12065" r="7620" b="6985"/>
              <wp:wrapNone/>
              <wp:docPr id="19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381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5299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.05pt;margin-top:9.75pt;width:481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" strokecolor="#404040 [2429]" strokeweight=".3pt"/>
          </w:pict>
        </mc:Fallback>
      </mc:AlternateContent>
    </w:r>
  </w:p>
  <w:p w14:paraId="00BD021C" w14:textId="77777777" w:rsidR="003600E3" w:rsidRDefault="003600E3" w:rsidP="00046788">
    <w:pPr>
      <w:pStyle w:val="Intestazione"/>
      <w:tabs>
        <w:tab w:val="clear" w:pos="4819"/>
        <w:tab w:val="clear" w:pos="9638"/>
        <w:tab w:val="left" w:pos="627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023FE"/>
    <w:multiLevelType w:val="hybridMultilevel"/>
    <w:tmpl w:val="F508E198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2A577C7E"/>
    <w:multiLevelType w:val="hybridMultilevel"/>
    <w:tmpl w:val="1BCEF2D8"/>
    <w:lvl w:ilvl="0" w:tplc="824624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854B8"/>
    <w:multiLevelType w:val="hybridMultilevel"/>
    <w:tmpl w:val="F906FD3A"/>
    <w:lvl w:ilvl="0" w:tplc="0E705C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B53"/>
    <w:rsid w:val="00013E17"/>
    <w:rsid w:val="00046788"/>
    <w:rsid w:val="000555AF"/>
    <w:rsid w:val="000639BB"/>
    <w:rsid w:val="00074950"/>
    <w:rsid w:val="00097573"/>
    <w:rsid w:val="000E5A41"/>
    <w:rsid w:val="000F558B"/>
    <w:rsid w:val="00104652"/>
    <w:rsid w:val="001142C1"/>
    <w:rsid w:val="00150604"/>
    <w:rsid w:val="001563BE"/>
    <w:rsid w:val="00165704"/>
    <w:rsid w:val="001749F1"/>
    <w:rsid w:val="0017642F"/>
    <w:rsid w:val="00177CFB"/>
    <w:rsid w:val="00187D2D"/>
    <w:rsid w:val="00191354"/>
    <w:rsid w:val="001B01B4"/>
    <w:rsid w:val="001B71F6"/>
    <w:rsid w:val="001D7293"/>
    <w:rsid w:val="001E32BB"/>
    <w:rsid w:val="001E5C47"/>
    <w:rsid w:val="00230458"/>
    <w:rsid w:val="0023394F"/>
    <w:rsid w:val="00233BD4"/>
    <w:rsid w:val="002471D2"/>
    <w:rsid w:val="002651CA"/>
    <w:rsid w:val="002663A2"/>
    <w:rsid w:val="002A4F9A"/>
    <w:rsid w:val="002B7D66"/>
    <w:rsid w:val="002D3359"/>
    <w:rsid w:val="0033214F"/>
    <w:rsid w:val="003600E3"/>
    <w:rsid w:val="00363A6C"/>
    <w:rsid w:val="00380250"/>
    <w:rsid w:val="00380D6D"/>
    <w:rsid w:val="0038113F"/>
    <w:rsid w:val="00390148"/>
    <w:rsid w:val="003B4CFE"/>
    <w:rsid w:val="003D298D"/>
    <w:rsid w:val="003D6E98"/>
    <w:rsid w:val="003F7051"/>
    <w:rsid w:val="00452AAA"/>
    <w:rsid w:val="0045696F"/>
    <w:rsid w:val="00466B90"/>
    <w:rsid w:val="00483D97"/>
    <w:rsid w:val="00491CCF"/>
    <w:rsid w:val="004E1703"/>
    <w:rsid w:val="00506736"/>
    <w:rsid w:val="00512FCD"/>
    <w:rsid w:val="00524496"/>
    <w:rsid w:val="005258BB"/>
    <w:rsid w:val="005A0EEE"/>
    <w:rsid w:val="005A6AE3"/>
    <w:rsid w:val="005E7F80"/>
    <w:rsid w:val="005F33F7"/>
    <w:rsid w:val="006102E8"/>
    <w:rsid w:val="00617779"/>
    <w:rsid w:val="00634A0F"/>
    <w:rsid w:val="00636FB0"/>
    <w:rsid w:val="00637345"/>
    <w:rsid w:val="00647E2D"/>
    <w:rsid w:val="00651622"/>
    <w:rsid w:val="006B3284"/>
    <w:rsid w:val="006B5D7F"/>
    <w:rsid w:val="006D1A5D"/>
    <w:rsid w:val="006D6D97"/>
    <w:rsid w:val="006D74D2"/>
    <w:rsid w:val="00725145"/>
    <w:rsid w:val="007662E1"/>
    <w:rsid w:val="007A09D3"/>
    <w:rsid w:val="007C3028"/>
    <w:rsid w:val="007E5BE8"/>
    <w:rsid w:val="00803C13"/>
    <w:rsid w:val="00835A03"/>
    <w:rsid w:val="00843B6D"/>
    <w:rsid w:val="008547EE"/>
    <w:rsid w:val="008645AC"/>
    <w:rsid w:val="00880EF4"/>
    <w:rsid w:val="008A569B"/>
    <w:rsid w:val="008D35D9"/>
    <w:rsid w:val="008F35E0"/>
    <w:rsid w:val="00910EBA"/>
    <w:rsid w:val="009452E5"/>
    <w:rsid w:val="00946BB1"/>
    <w:rsid w:val="0094756F"/>
    <w:rsid w:val="009A23B2"/>
    <w:rsid w:val="009C05E7"/>
    <w:rsid w:val="00AF176E"/>
    <w:rsid w:val="00B008EB"/>
    <w:rsid w:val="00B05931"/>
    <w:rsid w:val="00B30449"/>
    <w:rsid w:val="00B374D6"/>
    <w:rsid w:val="00B44A01"/>
    <w:rsid w:val="00B724C1"/>
    <w:rsid w:val="00B859A0"/>
    <w:rsid w:val="00BB0AAB"/>
    <w:rsid w:val="00BB308B"/>
    <w:rsid w:val="00BF2B53"/>
    <w:rsid w:val="00C02B7E"/>
    <w:rsid w:val="00C12EC4"/>
    <w:rsid w:val="00C13E81"/>
    <w:rsid w:val="00C31932"/>
    <w:rsid w:val="00C66A53"/>
    <w:rsid w:val="00C67EC5"/>
    <w:rsid w:val="00C83A5E"/>
    <w:rsid w:val="00C97438"/>
    <w:rsid w:val="00CD723A"/>
    <w:rsid w:val="00D12D1E"/>
    <w:rsid w:val="00D16B53"/>
    <w:rsid w:val="00D570E3"/>
    <w:rsid w:val="00D6576F"/>
    <w:rsid w:val="00D777C5"/>
    <w:rsid w:val="00D95B8E"/>
    <w:rsid w:val="00DA61D2"/>
    <w:rsid w:val="00DB05F4"/>
    <w:rsid w:val="00DD1291"/>
    <w:rsid w:val="00DD2EBC"/>
    <w:rsid w:val="00DE283D"/>
    <w:rsid w:val="00DF473D"/>
    <w:rsid w:val="00E11472"/>
    <w:rsid w:val="00E17806"/>
    <w:rsid w:val="00E30F02"/>
    <w:rsid w:val="00E62856"/>
    <w:rsid w:val="00E717AD"/>
    <w:rsid w:val="00E96EC2"/>
    <w:rsid w:val="00EA50FA"/>
    <w:rsid w:val="00EB44A3"/>
    <w:rsid w:val="00F20F5E"/>
    <w:rsid w:val="00F67ED0"/>
    <w:rsid w:val="00F75252"/>
    <w:rsid w:val="00F82900"/>
    <w:rsid w:val="00F90370"/>
    <w:rsid w:val="00F96AC2"/>
    <w:rsid w:val="00FA4325"/>
    <w:rsid w:val="00FB3630"/>
    <w:rsid w:val="00FC17BF"/>
    <w:rsid w:val="00FE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983AC5"/>
  <w15:docId w15:val="{322E5BF7-9ECC-4A44-849F-7BDAE7951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64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645AC"/>
    <w:pPr>
      <w:keepNext/>
      <w:widowControl/>
      <w:autoSpaceDE/>
      <w:autoSpaceDN/>
      <w:adjustRightInd/>
      <w:ind w:left="4253" w:right="849"/>
      <w:jc w:val="center"/>
      <w:outlineLvl w:val="7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03C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3C13"/>
  </w:style>
  <w:style w:type="paragraph" w:styleId="Pidipagina">
    <w:name w:val="footer"/>
    <w:basedOn w:val="Normale"/>
    <w:link w:val="PidipaginaCarattere"/>
    <w:uiPriority w:val="99"/>
    <w:unhideWhenUsed/>
    <w:rsid w:val="00803C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3C1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3C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3C13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rsid w:val="008645AC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rsid w:val="008645A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8645A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BB308B"/>
    <w:rPr>
      <w:b/>
      <w:bCs/>
    </w:rPr>
  </w:style>
  <w:style w:type="paragraph" w:styleId="Paragrafoelenco">
    <w:name w:val="List Paragraph"/>
    <w:basedOn w:val="Normale"/>
    <w:uiPriority w:val="34"/>
    <w:qFormat/>
    <w:rsid w:val="003D298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96AC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A61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gopa.numera.it/public/?i=9205935090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Local\Microsoft\Windows\INetCache\Content.Outlook\6UAPJRQ8\carta%20intestata%20parco%20202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3BEDF2-86B8-4200-9615-D5A33D6D7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parco 2020.dotx</Template>
  <TotalTime>20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8</cp:revision>
  <cp:lastPrinted>2020-10-08T14:08:00Z</cp:lastPrinted>
  <dcterms:created xsi:type="dcterms:W3CDTF">2020-10-08T15:02:00Z</dcterms:created>
  <dcterms:modified xsi:type="dcterms:W3CDTF">2020-11-16T11:06:00Z</dcterms:modified>
</cp:coreProperties>
</file>